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ED1" w:rsidRPr="00326AFA" w:rsidRDefault="00003ED1" w:rsidP="00C528FF">
      <w:pPr>
        <w:spacing w:line="400" w:lineRule="exact"/>
        <w:rPr>
          <w:rFonts w:eastAsia="黑体"/>
        </w:rPr>
      </w:pPr>
      <w:r w:rsidRPr="00326AFA">
        <w:rPr>
          <w:rFonts w:eastAsia="黑体" w:hint="eastAsia"/>
        </w:rPr>
        <w:t>附件</w:t>
      </w:r>
    </w:p>
    <w:p w:rsidR="00003ED1" w:rsidRPr="00326AFA" w:rsidRDefault="00003ED1" w:rsidP="00C528FF">
      <w:pPr>
        <w:jc w:val="center"/>
        <w:rPr>
          <w:rFonts w:eastAsia="方正小标宋_GBK"/>
          <w:color w:val="000000"/>
          <w:sz w:val="36"/>
          <w:szCs w:val="36"/>
        </w:rPr>
      </w:pPr>
      <w:r w:rsidRPr="00326AFA">
        <w:rPr>
          <w:rFonts w:eastAsia="方正小标宋_GBK"/>
          <w:color w:val="000000"/>
          <w:sz w:val="36"/>
          <w:szCs w:val="36"/>
        </w:rPr>
        <w:t>2018</w:t>
      </w:r>
      <w:r w:rsidRPr="00326AFA">
        <w:rPr>
          <w:rFonts w:eastAsia="方正小标宋_GBK" w:hint="eastAsia"/>
          <w:color w:val="000000"/>
          <w:sz w:val="36"/>
          <w:szCs w:val="36"/>
        </w:rPr>
        <w:t>年江苏省紧缺型职业（工种）目录</w:t>
      </w: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3602"/>
        <w:gridCol w:w="3940"/>
      </w:tblGrid>
      <w:tr w:rsidR="00003ED1" w:rsidRPr="00326AFA" w:rsidTr="00CC3758">
        <w:trPr>
          <w:trHeight w:hRule="exact" w:val="488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360" w:lineRule="exact"/>
              <w:jc w:val="center"/>
              <w:rPr>
                <w:rFonts w:eastAsia="方正黑体_GBK"/>
                <w:color w:val="000000"/>
                <w:sz w:val="30"/>
                <w:szCs w:val="30"/>
              </w:rPr>
            </w:pPr>
            <w:r w:rsidRPr="00326AFA">
              <w:rPr>
                <w:rFonts w:eastAsia="方正黑体_GBK" w:hint="eastAsia"/>
                <w:color w:val="000000"/>
                <w:sz w:val="30"/>
                <w:szCs w:val="30"/>
              </w:rPr>
              <w:t>序号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360" w:lineRule="exact"/>
              <w:jc w:val="center"/>
              <w:rPr>
                <w:rFonts w:eastAsia="方正黑体_GBK"/>
                <w:color w:val="000000"/>
                <w:sz w:val="30"/>
                <w:szCs w:val="30"/>
              </w:rPr>
            </w:pPr>
            <w:r w:rsidRPr="00326AFA">
              <w:rPr>
                <w:rFonts w:eastAsia="方正黑体_GBK" w:hint="eastAsia"/>
                <w:color w:val="000000"/>
                <w:sz w:val="30"/>
                <w:szCs w:val="30"/>
              </w:rPr>
              <w:t>职业（工种）名称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360" w:lineRule="exact"/>
              <w:jc w:val="center"/>
              <w:rPr>
                <w:rFonts w:eastAsia="方正黑体_GBK"/>
                <w:color w:val="000000"/>
                <w:sz w:val="30"/>
                <w:szCs w:val="30"/>
              </w:rPr>
            </w:pPr>
            <w:r w:rsidRPr="00326AFA">
              <w:rPr>
                <w:rFonts w:eastAsia="方正黑体_GBK" w:hint="eastAsia"/>
                <w:color w:val="000000"/>
                <w:sz w:val="30"/>
                <w:szCs w:val="30"/>
              </w:rPr>
              <w:t>职业（工种）编码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1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焊工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6"/>
                <w:attr w:name="Year" w:val="2002"/>
              </w:smartTagPr>
              <w:r w:rsidRPr="00326AFA">
                <w:rPr>
                  <w:sz w:val="24"/>
                </w:rPr>
                <w:t>6-18-02</w:t>
              </w:r>
            </w:smartTag>
            <w:r w:rsidRPr="00326AFA">
              <w:rPr>
                <w:sz w:val="24"/>
              </w:rPr>
              <w:t>-04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2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电工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6-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1"/>
                <w:attr w:name="Year" w:val="1931"/>
              </w:smartTagPr>
              <w:r w:rsidRPr="00326AFA">
                <w:rPr>
                  <w:sz w:val="24"/>
                </w:rPr>
                <w:t>31-01-03</w:t>
              </w:r>
            </w:smartTag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3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起重装卸机械操作工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6"/>
                <w:attr w:name="Year" w:val="2005"/>
              </w:smartTagPr>
              <w:r w:rsidRPr="00326AFA">
                <w:rPr>
                  <w:sz w:val="24"/>
                </w:rPr>
                <w:t>6-30-05</w:t>
              </w:r>
            </w:smartTag>
            <w:r w:rsidRPr="00326AFA">
              <w:rPr>
                <w:sz w:val="24"/>
              </w:rPr>
              <w:t>-01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4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电梯安装维修工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6"/>
                <w:attr w:name="Year" w:val="2003"/>
              </w:smartTagPr>
              <w:r w:rsidRPr="00326AFA">
                <w:rPr>
                  <w:sz w:val="24"/>
                </w:rPr>
                <w:t>6-29-03</w:t>
              </w:r>
            </w:smartTag>
            <w:r w:rsidRPr="00326AFA">
              <w:rPr>
                <w:sz w:val="24"/>
              </w:rPr>
              <w:t>-03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5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制冷空调系统安装维修工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6"/>
                <w:attr w:name="Year" w:val="2003"/>
              </w:smartTagPr>
              <w:r w:rsidRPr="00326AFA">
                <w:rPr>
                  <w:sz w:val="24"/>
                </w:rPr>
                <w:t>6-29-03</w:t>
              </w:r>
            </w:smartTag>
            <w:r w:rsidRPr="00326AFA">
              <w:rPr>
                <w:sz w:val="24"/>
              </w:rPr>
              <w:t>-05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6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防水工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6"/>
                <w:attr w:name="Year" w:val="2002"/>
              </w:smartTagPr>
              <w:r w:rsidRPr="00326AFA">
                <w:rPr>
                  <w:sz w:val="24"/>
                </w:rPr>
                <w:t>6-29-02</w:t>
              </w:r>
            </w:smartTag>
            <w:r w:rsidRPr="00326AFA">
              <w:rPr>
                <w:sz w:val="24"/>
              </w:rPr>
              <w:t>-08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7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砌筑工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6"/>
                <w:attr w:name="Year" w:val="2001"/>
              </w:smartTagPr>
              <w:r w:rsidRPr="00326AFA">
                <w:rPr>
                  <w:sz w:val="24"/>
                </w:rPr>
                <w:t>6-29-01</w:t>
              </w:r>
            </w:smartTag>
            <w:r w:rsidRPr="00326AFA">
              <w:rPr>
                <w:sz w:val="24"/>
              </w:rPr>
              <w:t>-01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8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混凝土工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6"/>
                <w:attr w:name="Year" w:val="2001"/>
              </w:smartTagPr>
              <w:r w:rsidRPr="00326AFA">
                <w:rPr>
                  <w:sz w:val="24"/>
                </w:rPr>
                <w:t>6-29-01</w:t>
              </w:r>
            </w:smartTag>
            <w:r w:rsidRPr="00326AFA">
              <w:rPr>
                <w:sz w:val="24"/>
              </w:rPr>
              <w:t>-03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9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钢筋工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6"/>
                <w:attr w:name="Year" w:val="2001"/>
              </w:smartTagPr>
              <w:r w:rsidRPr="00326AFA">
                <w:rPr>
                  <w:sz w:val="24"/>
                </w:rPr>
                <w:t>6-29-01</w:t>
              </w:r>
            </w:smartTag>
            <w:r w:rsidRPr="00326AFA">
              <w:rPr>
                <w:sz w:val="24"/>
              </w:rPr>
              <w:t>-04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10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架子工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6"/>
                <w:attr w:name="Year" w:val="2001"/>
              </w:smartTagPr>
              <w:r w:rsidRPr="00326AFA">
                <w:rPr>
                  <w:sz w:val="24"/>
                </w:rPr>
                <w:t>6-29-01</w:t>
              </w:r>
            </w:smartTag>
            <w:r w:rsidRPr="00326AFA">
              <w:rPr>
                <w:sz w:val="24"/>
              </w:rPr>
              <w:t>-05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11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锅炉操作工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6"/>
                <w:attr w:name="Year" w:val="2001"/>
              </w:smartTagPr>
              <w:r w:rsidRPr="00326AFA">
                <w:rPr>
                  <w:sz w:val="24"/>
                </w:rPr>
                <w:t>6-28-01</w:t>
              </w:r>
            </w:smartTag>
            <w:r w:rsidRPr="00326AFA">
              <w:rPr>
                <w:sz w:val="24"/>
              </w:rPr>
              <w:t>-11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12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机床装调维修工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6"/>
                <w:attr w:name="Year" w:val="2003"/>
              </w:smartTagPr>
              <w:r w:rsidRPr="00326AFA">
                <w:rPr>
                  <w:sz w:val="24"/>
                </w:rPr>
                <w:t>6-20-03</w:t>
              </w:r>
            </w:smartTag>
            <w:r w:rsidRPr="00326AFA">
              <w:rPr>
                <w:sz w:val="24"/>
              </w:rPr>
              <w:t>-01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13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模具工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6"/>
                <w:attr w:name="Year" w:val="2004"/>
              </w:smartTagPr>
              <w:r w:rsidRPr="00326AFA">
                <w:rPr>
                  <w:sz w:val="24"/>
                </w:rPr>
                <w:t>6-18-04</w:t>
              </w:r>
            </w:smartTag>
            <w:r w:rsidRPr="00326AFA">
              <w:rPr>
                <w:sz w:val="24"/>
              </w:rPr>
              <w:t>-01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14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铸造工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6"/>
                <w:attr w:name="Year" w:val="2002"/>
              </w:smartTagPr>
              <w:r w:rsidRPr="00326AFA">
                <w:rPr>
                  <w:sz w:val="24"/>
                </w:rPr>
                <w:t>6-18-02</w:t>
              </w:r>
            </w:smartTag>
            <w:r w:rsidRPr="00326AFA">
              <w:rPr>
                <w:sz w:val="24"/>
              </w:rPr>
              <w:t>-01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15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锻造工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6"/>
                <w:attr w:name="Year" w:val="2002"/>
              </w:smartTagPr>
              <w:r w:rsidRPr="00326AFA">
                <w:rPr>
                  <w:sz w:val="24"/>
                </w:rPr>
                <w:t>6-18-02</w:t>
              </w:r>
            </w:smartTag>
            <w:r w:rsidRPr="00326AFA">
              <w:rPr>
                <w:sz w:val="24"/>
              </w:rPr>
              <w:t>-02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16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金属热处理工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6"/>
                <w:attr w:name="Year" w:val="2002"/>
              </w:smartTagPr>
              <w:r w:rsidRPr="00326AFA">
                <w:rPr>
                  <w:sz w:val="24"/>
                </w:rPr>
                <w:t>6-18-02</w:t>
              </w:r>
            </w:smartTag>
            <w:r w:rsidRPr="00326AFA">
              <w:rPr>
                <w:sz w:val="24"/>
              </w:rPr>
              <w:t>-03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17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车工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6"/>
                <w:attr w:name="Year" w:val="2001"/>
              </w:smartTagPr>
              <w:r w:rsidRPr="00326AFA">
                <w:rPr>
                  <w:sz w:val="24"/>
                </w:rPr>
                <w:t>6-18-01</w:t>
              </w:r>
            </w:smartTag>
            <w:r w:rsidRPr="00326AFA">
              <w:rPr>
                <w:sz w:val="24"/>
              </w:rPr>
              <w:t>-01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18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铣工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6"/>
                <w:attr w:name="Year" w:val="2001"/>
              </w:smartTagPr>
              <w:r w:rsidRPr="00326AFA">
                <w:rPr>
                  <w:sz w:val="24"/>
                </w:rPr>
                <w:t>6-18-01</w:t>
              </w:r>
            </w:smartTag>
            <w:r w:rsidRPr="00326AFA">
              <w:rPr>
                <w:sz w:val="24"/>
              </w:rPr>
              <w:t>-02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19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钳工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6"/>
                <w:attr w:name="Year" w:val="2001"/>
              </w:smartTagPr>
              <w:r w:rsidRPr="00326AFA">
                <w:rPr>
                  <w:sz w:val="24"/>
                </w:rPr>
                <w:t>6-20-01</w:t>
              </w:r>
            </w:smartTag>
            <w:r w:rsidRPr="00326AFA">
              <w:rPr>
                <w:sz w:val="24"/>
              </w:rPr>
              <w:t>-01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20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磨工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6"/>
                <w:attr w:name="Year" w:val="2001"/>
              </w:smartTagPr>
              <w:r w:rsidRPr="00326AFA">
                <w:rPr>
                  <w:sz w:val="24"/>
                </w:rPr>
                <w:t>6-18-01</w:t>
              </w:r>
            </w:smartTag>
            <w:r w:rsidRPr="00326AFA">
              <w:rPr>
                <w:sz w:val="24"/>
              </w:rPr>
              <w:t>-04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21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冲压工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6"/>
                <w:attr w:name="Year" w:val="2001"/>
              </w:smartTagPr>
              <w:r w:rsidRPr="00326AFA">
                <w:rPr>
                  <w:sz w:val="24"/>
                </w:rPr>
                <w:t>6-18-01</w:t>
              </w:r>
            </w:smartTag>
            <w:r w:rsidRPr="00326AFA">
              <w:rPr>
                <w:sz w:val="24"/>
              </w:rPr>
              <w:t>-12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22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电切削工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6"/>
                <w:attr w:name="Year" w:val="2001"/>
              </w:smartTagPr>
              <w:r w:rsidRPr="00326AFA">
                <w:rPr>
                  <w:sz w:val="24"/>
                </w:rPr>
                <w:t>6-18-01</w:t>
              </w:r>
            </w:smartTag>
            <w:r w:rsidRPr="00326AFA">
              <w:rPr>
                <w:sz w:val="24"/>
              </w:rPr>
              <w:t>-08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23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制冷工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1"/>
                <w:attr w:name="Year" w:val="2006"/>
              </w:smartTagPr>
              <w:r w:rsidRPr="00326AFA">
                <w:rPr>
                  <w:sz w:val="24"/>
                </w:rPr>
                <w:t>6-11-01</w:t>
              </w:r>
            </w:smartTag>
            <w:r w:rsidRPr="00326AFA">
              <w:rPr>
                <w:sz w:val="24"/>
              </w:rPr>
              <w:t>-04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24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手工木工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6"/>
                <w:attr w:name="Year" w:val="2006"/>
              </w:smartTagPr>
              <w:r w:rsidRPr="00326AFA">
                <w:rPr>
                  <w:sz w:val="24"/>
                </w:rPr>
                <w:t>6-06-03</w:t>
              </w:r>
            </w:smartTag>
            <w:r w:rsidRPr="00326AFA">
              <w:rPr>
                <w:sz w:val="24"/>
              </w:rPr>
              <w:t>-01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25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评茶员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2"/>
                <w:attr w:name="Year" w:val="2006"/>
              </w:smartTagPr>
              <w:r w:rsidRPr="00326AFA">
                <w:rPr>
                  <w:sz w:val="24"/>
                </w:rPr>
                <w:t>6-02-06</w:t>
              </w:r>
            </w:smartTag>
            <w:r w:rsidRPr="00326AFA">
              <w:rPr>
                <w:sz w:val="24"/>
              </w:rPr>
              <w:t>-11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26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眼镜验光员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4"/>
                <w:attr w:name="Year" w:val="2003"/>
              </w:smartTagPr>
              <w:r w:rsidRPr="00326AFA">
                <w:rPr>
                  <w:sz w:val="24"/>
                </w:rPr>
                <w:t>4-14-03</w:t>
              </w:r>
            </w:smartTag>
            <w:r w:rsidRPr="00326AFA">
              <w:rPr>
                <w:sz w:val="24"/>
              </w:rPr>
              <w:t>-03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27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眼镜定配工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4"/>
                <w:attr w:name="Year" w:val="2003"/>
              </w:smartTagPr>
              <w:r w:rsidRPr="00326AFA">
                <w:rPr>
                  <w:sz w:val="24"/>
                </w:rPr>
                <w:t>4-14-03</w:t>
              </w:r>
            </w:smartTag>
            <w:r w:rsidRPr="00326AFA">
              <w:rPr>
                <w:sz w:val="24"/>
              </w:rPr>
              <w:t>-04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28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汽车维修工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2"/>
                <w:attr w:name="Year" w:val="2004"/>
              </w:smartTagPr>
              <w:r w:rsidRPr="00326AFA">
                <w:rPr>
                  <w:sz w:val="24"/>
                </w:rPr>
                <w:t>4-12-01</w:t>
              </w:r>
            </w:smartTag>
            <w:r w:rsidRPr="00326AFA">
              <w:rPr>
                <w:sz w:val="24"/>
              </w:rPr>
              <w:t>-01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29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育婴员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0"/>
                <w:attr w:name="Year" w:val="2004"/>
              </w:smartTagPr>
              <w:r w:rsidRPr="00326AFA">
                <w:rPr>
                  <w:sz w:val="24"/>
                </w:rPr>
                <w:t>4-10-01</w:t>
              </w:r>
            </w:smartTag>
            <w:r w:rsidRPr="00326AFA">
              <w:rPr>
                <w:sz w:val="24"/>
              </w:rPr>
              <w:t>-02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30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保育员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0"/>
                <w:attr w:name="Year" w:val="2004"/>
              </w:smartTagPr>
              <w:r w:rsidRPr="00326AFA">
                <w:rPr>
                  <w:sz w:val="24"/>
                </w:rPr>
                <w:t>4-10-01</w:t>
              </w:r>
            </w:smartTag>
            <w:r w:rsidRPr="00326AFA">
              <w:rPr>
                <w:sz w:val="24"/>
              </w:rPr>
              <w:t>-03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31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有害生物防制员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9"/>
                <w:attr w:name="Year" w:val="2004"/>
              </w:smartTagPr>
              <w:r w:rsidRPr="00326AFA">
                <w:rPr>
                  <w:sz w:val="24"/>
                </w:rPr>
                <w:t>4-09-09</w:t>
              </w:r>
            </w:smartTag>
            <w:r w:rsidRPr="00326AFA">
              <w:rPr>
                <w:sz w:val="24"/>
              </w:rPr>
              <w:t>-00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32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安检员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7"/>
                <w:attr w:name="Year" w:val="2004"/>
              </w:smartTagPr>
              <w:r w:rsidRPr="00326AFA">
                <w:rPr>
                  <w:sz w:val="24"/>
                </w:rPr>
                <w:t>4-07-05</w:t>
              </w:r>
            </w:smartTag>
            <w:r w:rsidRPr="00326AFA">
              <w:rPr>
                <w:sz w:val="24"/>
              </w:rPr>
              <w:t>-02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33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智能楼宇管理员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7"/>
                <w:attr w:name="Year" w:val="2004"/>
              </w:smartTagPr>
              <w:r w:rsidRPr="00326AFA">
                <w:rPr>
                  <w:sz w:val="24"/>
                </w:rPr>
                <w:t>4-07-05</w:t>
              </w:r>
            </w:smartTag>
            <w:r w:rsidRPr="00326AFA">
              <w:rPr>
                <w:sz w:val="24"/>
              </w:rPr>
              <w:t>-03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34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安全评价师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*X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7"/>
                <w:attr w:name="Year" w:val="2004"/>
              </w:smartTagPr>
              <w:r w:rsidRPr="00326AFA">
                <w:rPr>
                  <w:sz w:val="24"/>
                </w:rPr>
                <w:t>4-07-01</w:t>
              </w:r>
            </w:smartTag>
            <w:r w:rsidRPr="00326AFA">
              <w:rPr>
                <w:sz w:val="24"/>
              </w:rPr>
              <w:t>-11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35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劳动关系协调员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7"/>
                <w:attr w:name="Year" w:val="2004"/>
              </w:smartTagPr>
              <w:r w:rsidRPr="00326AFA">
                <w:rPr>
                  <w:sz w:val="24"/>
                </w:rPr>
                <w:t>4-07-03</w:t>
              </w:r>
            </w:smartTag>
            <w:r w:rsidRPr="00326AFA">
              <w:rPr>
                <w:sz w:val="24"/>
              </w:rPr>
              <w:t>-02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36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中央空调系统运行操作员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6"/>
                <w:attr w:name="Year" w:val="2004"/>
              </w:smartTagPr>
              <w:r w:rsidRPr="00326AFA">
                <w:rPr>
                  <w:sz w:val="24"/>
                </w:rPr>
                <w:t>4-06-01</w:t>
              </w:r>
            </w:smartTag>
            <w:r w:rsidRPr="00326AFA">
              <w:rPr>
                <w:sz w:val="24"/>
              </w:rPr>
              <w:t>-02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37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中式烹调师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4"/>
              </w:smartTagPr>
              <w:r w:rsidRPr="00326AFA">
                <w:rPr>
                  <w:sz w:val="24"/>
                </w:rPr>
                <w:t>4-03-02</w:t>
              </w:r>
            </w:smartTag>
            <w:r w:rsidRPr="00326AFA">
              <w:rPr>
                <w:sz w:val="24"/>
              </w:rPr>
              <w:t>-01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38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中式面点师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4"/>
              </w:smartTagPr>
              <w:r w:rsidRPr="00326AFA">
                <w:rPr>
                  <w:sz w:val="24"/>
                </w:rPr>
                <w:t>4-03-02</w:t>
              </w:r>
            </w:smartTag>
            <w:r w:rsidRPr="00326AFA">
              <w:rPr>
                <w:sz w:val="24"/>
              </w:rPr>
              <w:t>-02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39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西式烹调师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4"/>
              </w:smartTagPr>
              <w:r w:rsidRPr="00326AFA">
                <w:rPr>
                  <w:sz w:val="24"/>
                </w:rPr>
                <w:t>4-03-02</w:t>
              </w:r>
            </w:smartTag>
            <w:r w:rsidRPr="00326AFA">
              <w:rPr>
                <w:sz w:val="24"/>
              </w:rPr>
              <w:t>-03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40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西式面点师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4"/>
              </w:smartTagPr>
              <w:r w:rsidRPr="00326AFA">
                <w:rPr>
                  <w:sz w:val="24"/>
                </w:rPr>
                <w:t>4-03-02</w:t>
              </w:r>
            </w:smartTag>
            <w:r w:rsidRPr="00326AFA">
              <w:rPr>
                <w:sz w:val="24"/>
              </w:rPr>
              <w:t>-04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41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茶艺师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3"/>
                <w:attr w:name="Year" w:val="2004"/>
              </w:smartTagPr>
              <w:r w:rsidRPr="00326AFA">
                <w:rPr>
                  <w:sz w:val="24"/>
                </w:rPr>
                <w:t>4-03-02</w:t>
              </w:r>
            </w:smartTag>
            <w:r w:rsidRPr="00326AFA">
              <w:rPr>
                <w:sz w:val="24"/>
              </w:rPr>
              <w:t>-07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42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美容师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10"/>
                <w:attr w:name="Year" w:val="2004"/>
              </w:smartTagPr>
              <w:r w:rsidRPr="00326AFA">
                <w:rPr>
                  <w:sz w:val="24"/>
                </w:rPr>
                <w:t>4-10-03</w:t>
              </w:r>
            </w:smartTag>
            <w:r w:rsidRPr="00326AFA">
              <w:rPr>
                <w:sz w:val="24"/>
              </w:rPr>
              <w:t>-01</w:t>
            </w:r>
          </w:p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43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美发师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10"/>
                <w:attr w:name="Year" w:val="2004"/>
              </w:smartTagPr>
              <w:r w:rsidRPr="00326AFA">
                <w:rPr>
                  <w:sz w:val="24"/>
                </w:rPr>
                <w:t>4-10-03</w:t>
              </w:r>
            </w:smartTag>
            <w:r w:rsidRPr="00326AFA">
              <w:rPr>
                <w:sz w:val="24"/>
              </w:rPr>
              <w:t>-02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44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保安员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7"/>
                <w:attr w:name="Year" w:val="2004"/>
              </w:smartTagPr>
              <w:r w:rsidRPr="00326AFA">
                <w:rPr>
                  <w:sz w:val="24"/>
                </w:rPr>
                <w:t>4-07-05</w:t>
              </w:r>
            </w:smartTag>
            <w:r w:rsidRPr="00326AFA">
              <w:rPr>
                <w:sz w:val="24"/>
              </w:rPr>
              <w:t>-01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45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企业人力资源管理师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*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2"/>
                <w:attr w:name="Year" w:val="1934"/>
              </w:smartTagPr>
              <w:r w:rsidRPr="00326AFA">
                <w:rPr>
                  <w:sz w:val="24"/>
                </w:rPr>
                <w:t>2-02-34</w:t>
              </w:r>
            </w:smartTag>
            <w:r w:rsidRPr="00326AFA">
              <w:rPr>
                <w:sz w:val="24"/>
              </w:rPr>
              <w:t>-07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46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装配钳工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6"/>
                <w:attr w:name="Year" w:val="2001"/>
              </w:smartTagPr>
              <w:r w:rsidRPr="00326AFA">
                <w:rPr>
                  <w:sz w:val="24"/>
                </w:rPr>
                <w:t>6-20-01</w:t>
              </w:r>
            </w:smartTag>
            <w:r w:rsidRPr="00326AFA">
              <w:rPr>
                <w:sz w:val="24"/>
              </w:rPr>
              <w:t>-01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47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工具钳工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6"/>
                <w:attr w:name="Year" w:val="2004"/>
              </w:smartTagPr>
              <w:r w:rsidRPr="00326AFA">
                <w:rPr>
                  <w:sz w:val="24"/>
                </w:rPr>
                <w:t>6-18-04</w:t>
              </w:r>
            </w:smartTag>
            <w:r w:rsidRPr="00326AFA">
              <w:rPr>
                <w:sz w:val="24"/>
              </w:rPr>
              <w:t>-06</w:t>
            </w:r>
          </w:p>
        </w:tc>
      </w:tr>
      <w:tr w:rsidR="00003ED1" w:rsidRPr="00326AFA" w:rsidTr="00CC3758">
        <w:trPr>
          <w:trHeight w:hRule="exact" w:val="521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48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机修钳工</w:t>
            </w:r>
          </w:p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修理工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6-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1"/>
                <w:attr w:name="Year" w:val="1931"/>
              </w:smartTagPr>
              <w:r w:rsidRPr="00326AFA">
                <w:rPr>
                  <w:sz w:val="24"/>
                </w:rPr>
                <w:t>31-01-02</w:t>
              </w:r>
            </w:smartTag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49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电焊工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*09-033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50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气焊工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*09-034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51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数控机床装调维修工</w:t>
            </w:r>
          </w:p>
        </w:tc>
        <w:tc>
          <w:tcPr>
            <w:tcW w:w="3940" w:type="dxa"/>
            <w:vAlign w:val="center"/>
          </w:tcPr>
          <w:p w:rsidR="00003ED1" w:rsidRPr="00326AFA" w:rsidDel="005C5735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*X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5"/>
                <w:attr w:name="Year" w:val="2006"/>
              </w:smartTagPr>
              <w:r w:rsidRPr="00326AFA">
                <w:rPr>
                  <w:sz w:val="24"/>
                </w:rPr>
                <w:t>6-05-02</w:t>
              </w:r>
            </w:smartTag>
            <w:r w:rsidRPr="00326AFA">
              <w:rPr>
                <w:sz w:val="24"/>
              </w:rPr>
              <w:t>-03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52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数控车工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*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6"/>
              </w:smartTagPr>
              <w:r w:rsidRPr="00326AFA">
                <w:rPr>
                  <w:sz w:val="24"/>
                </w:rPr>
                <w:t>6-04-01</w:t>
              </w:r>
            </w:smartTag>
            <w:r w:rsidRPr="00326AFA">
              <w:rPr>
                <w:sz w:val="24"/>
              </w:rPr>
              <w:t>-01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53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数控铣工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*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06"/>
              </w:smartTagPr>
              <w:r w:rsidRPr="00326AFA">
                <w:rPr>
                  <w:sz w:val="24"/>
                </w:rPr>
                <w:t>6-04-01</w:t>
              </w:r>
            </w:smartTag>
            <w:r w:rsidRPr="00326AFA">
              <w:rPr>
                <w:sz w:val="24"/>
              </w:rPr>
              <w:t>-02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54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冷作钣金工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*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4"/>
                <w:attr w:name="Year" w:val="2006"/>
              </w:smartTagPr>
              <w:r w:rsidRPr="00326AFA">
                <w:rPr>
                  <w:sz w:val="24"/>
                </w:rPr>
                <w:t>6-04-04</w:t>
              </w:r>
            </w:smartTag>
            <w:r w:rsidRPr="00326AFA">
              <w:rPr>
                <w:sz w:val="24"/>
              </w:rPr>
              <w:t>-01</w:t>
            </w:r>
          </w:p>
        </w:tc>
      </w:tr>
      <w:tr w:rsidR="00003ED1" w:rsidRPr="00326AFA" w:rsidTr="00CC3758">
        <w:trPr>
          <w:trHeight w:hRule="exact" w:val="397"/>
          <w:jc w:val="center"/>
        </w:trPr>
        <w:tc>
          <w:tcPr>
            <w:tcW w:w="959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55</w:t>
            </w:r>
          </w:p>
        </w:tc>
        <w:tc>
          <w:tcPr>
            <w:tcW w:w="3602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rFonts w:hint="eastAsia"/>
                <w:sz w:val="24"/>
              </w:rPr>
              <w:t>精细木工</w:t>
            </w:r>
          </w:p>
        </w:tc>
        <w:tc>
          <w:tcPr>
            <w:tcW w:w="3940" w:type="dxa"/>
            <w:vAlign w:val="center"/>
          </w:tcPr>
          <w:p w:rsidR="00003ED1" w:rsidRPr="00326AFA" w:rsidRDefault="00003ED1" w:rsidP="00CC3758">
            <w:pPr>
              <w:spacing w:line="240" w:lineRule="exact"/>
              <w:jc w:val="center"/>
              <w:rPr>
                <w:sz w:val="24"/>
              </w:rPr>
            </w:pPr>
            <w:r w:rsidRPr="00326AFA">
              <w:rPr>
                <w:sz w:val="24"/>
              </w:rPr>
              <w:t>*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6"/>
                <w:attr w:name="Year" w:val="2003"/>
              </w:smartTagPr>
              <w:r w:rsidRPr="00326AFA">
                <w:rPr>
                  <w:sz w:val="24"/>
                </w:rPr>
                <w:t>6-15-03</w:t>
              </w:r>
            </w:smartTag>
            <w:r w:rsidRPr="00326AFA">
              <w:rPr>
                <w:sz w:val="24"/>
              </w:rPr>
              <w:t>-03</w:t>
            </w:r>
          </w:p>
        </w:tc>
      </w:tr>
    </w:tbl>
    <w:p w:rsidR="00003ED1" w:rsidRPr="00326AFA" w:rsidRDefault="00003ED1" w:rsidP="00C528FF">
      <w:pPr>
        <w:spacing w:line="400" w:lineRule="exact"/>
        <w:rPr>
          <w:rFonts w:eastAsia="仿宋"/>
          <w:szCs w:val="32"/>
        </w:rPr>
      </w:pPr>
      <w:r w:rsidRPr="00326AFA">
        <w:rPr>
          <w:rFonts w:eastAsia="黑体" w:hint="eastAsia"/>
          <w:sz w:val="28"/>
          <w:szCs w:val="28"/>
        </w:rPr>
        <w:t>注：</w:t>
      </w:r>
      <w:r w:rsidRPr="00326AFA">
        <w:rPr>
          <w:rFonts w:hint="eastAsia"/>
          <w:sz w:val="28"/>
          <w:szCs w:val="28"/>
        </w:rPr>
        <w:t>标</w:t>
      </w:r>
      <w:r w:rsidRPr="00326AFA">
        <w:rPr>
          <w:sz w:val="28"/>
          <w:szCs w:val="28"/>
        </w:rPr>
        <w:t>“*”</w:t>
      </w:r>
      <w:r w:rsidRPr="00326AFA">
        <w:rPr>
          <w:rFonts w:hint="eastAsia"/>
          <w:sz w:val="28"/>
          <w:szCs w:val="28"/>
        </w:rPr>
        <w:t>的为</w:t>
      </w:r>
      <w:r w:rsidRPr="00326AFA">
        <w:rPr>
          <w:sz w:val="28"/>
          <w:szCs w:val="28"/>
        </w:rPr>
        <w:t>1999</w:t>
      </w:r>
      <w:r w:rsidRPr="00326AFA">
        <w:rPr>
          <w:rFonts w:hint="eastAsia"/>
          <w:sz w:val="28"/>
          <w:szCs w:val="28"/>
        </w:rPr>
        <w:t>年版职业分类大典中的职业（工种）代码。</w:t>
      </w:r>
    </w:p>
    <w:p w:rsidR="00003ED1" w:rsidRPr="00C528FF" w:rsidRDefault="00003ED1" w:rsidP="00806C7A">
      <w:pPr>
        <w:spacing w:line="560" w:lineRule="exact"/>
        <w:ind w:firstLineChars="200" w:firstLine="31680"/>
        <w:rPr>
          <w:rFonts w:ascii="仿宋_GB2312" w:eastAsia="仿宋_GB2312"/>
          <w:sz w:val="32"/>
          <w:szCs w:val="32"/>
        </w:rPr>
      </w:pPr>
    </w:p>
    <w:sectPr w:rsidR="00003ED1" w:rsidRPr="00C528FF" w:rsidSect="00603AA8">
      <w:pgSz w:w="11906" w:h="16838"/>
      <w:pgMar w:top="1588" w:right="1588" w:bottom="1588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ED1" w:rsidRDefault="00003ED1" w:rsidP="006D20EE">
      <w:r>
        <w:separator/>
      </w:r>
    </w:p>
  </w:endnote>
  <w:endnote w:type="continuationSeparator" w:id="0">
    <w:p w:rsidR="00003ED1" w:rsidRDefault="00003ED1" w:rsidP="006D2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ED1" w:rsidRDefault="00003ED1" w:rsidP="006D20EE">
      <w:r>
        <w:separator/>
      </w:r>
    </w:p>
  </w:footnote>
  <w:footnote w:type="continuationSeparator" w:id="0">
    <w:p w:rsidR="00003ED1" w:rsidRDefault="00003ED1" w:rsidP="006D20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62B2"/>
    <w:rsid w:val="00003ED1"/>
    <w:rsid w:val="00027A44"/>
    <w:rsid w:val="00063067"/>
    <w:rsid w:val="00083AA2"/>
    <w:rsid w:val="000D69CA"/>
    <w:rsid w:val="000F6859"/>
    <w:rsid w:val="00121F15"/>
    <w:rsid w:val="001D739F"/>
    <w:rsid w:val="001E7682"/>
    <w:rsid w:val="00275BE9"/>
    <w:rsid w:val="00326AFA"/>
    <w:rsid w:val="00401644"/>
    <w:rsid w:val="0054386D"/>
    <w:rsid w:val="005C5735"/>
    <w:rsid w:val="0060276F"/>
    <w:rsid w:val="00603AA8"/>
    <w:rsid w:val="00623570"/>
    <w:rsid w:val="006A3140"/>
    <w:rsid w:val="006D20EE"/>
    <w:rsid w:val="007D641C"/>
    <w:rsid w:val="00806C7A"/>
    <w:rsid w:val="008F0B68"/>
    <w:rsid w:val="00927AD9"/>
    <w:rsid w:val="00943510"/>
    <w:rsid w:val="00A90EE7"/>
    <w:rsid w:val="00AA1E87"/>
    <w:rsid w:val="00AE3B66"/>
    <w:rsid w:val="00B41D7D"/>
    <w:rsid w:val="00BD5E48"/>
    <w:rsid w:val="00C02C56"/>
    <w:rsid w:val="00C501EE"/>
    <w:rsid w:val="00C528FF"/>
    <w:rsid w:val="00C662B2"/>
    <w:rsid w:val="00C800ED"/>
    <w:rsid w:val="00CC3758"/>
    <w:rsid w:val="00D1045B"/>
    <w:rsid w:val="00DD69D0"/>
    <w:rsid w:val="00DE1012"/>
    <w:rsid w:val="00E169C6"/>
    <w:rsid w:val="00E17767"/>
    <w:rsid w:val="00E747A7"/>
    <w:rsid w:val="00EE70AC"/>
    <w:rsid w:val="00F76E87"/>
    <w:rsid w:val="00FD1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067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D20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D20EE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6D20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D20EE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1265</TotalTime>
  <Pages>2</Pages>
  <Words>179</Words>
  <Characters>1023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武珂</dc:creator>
  <cp:keywords/>
  <dc:description/>
  <cp:lastModifiedBy>龚璨</cp:lastModifiedBy>
  <cp:revision>5</cp:revision>
  <dcterms:created xsi:type="dcterms:W3CDTF">2017-11-12T12:18:00Z</dcterms:created>
  <dcterms:modified xsi:type="dcterms:W3CDTF">2018-03-30T05:53:00Z</dcterms:modified>
</cp:coreProperties>
</file>